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1177"/>
        <w:gridCol w:w="505"/>
        <w:gridCol w:w="2333"/>
        <w:gridCol w:w="2105"/>
        <w:gridCol w:w="2399"/>
      </w:tblGrid>
      <w:tr w:rsidR="00650259" w:rsidRPr="001543E9" w14:paraId="77560153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1621259925"/>
            <w:placeholder>
              <w:docPart w:val="916AE5C21A1A4F8AA7A654EB1A1EF9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6B620A57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2B33A537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350BE32B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1470592894"/>
            <w:placeholder>
              <w:docPart w:val="A74E7A43FA954D4A997744B092473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397DBEE5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281126D8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20A5240C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572943512"/>
            <w:placeholder>
              <w:docPart w:val="8541542D5CA54CC683F76A6CC4441F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2416B307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15DED52F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5D26CD98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521243642"/>
            <w:placeholder>
              <w:docPart w:val="C4203D36AF8B4FC8BA72945B0B9D43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7A64AE22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City, County/Region, Postcode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03793D06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51B9729E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83577009"/>
            <w:placeholder>
              <w:docPart w:val="D3135036AF7C43EC9FA10B862440FD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34AA25D3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Home phone number</w:t>
                </w:r>
              </w:p>
            </w:tc>
          </w:sdtContent>
        </w:sdt>
        <w:tc>
          <w:tcPr>
            <w:tcW w:w="1197" w:type="pct"/>
            <w:tcBorders>
              <w:bottom w:val="single" w:sz="4" w:space="0" w:color="auto"/>
            </w:tcBorders>
            <w:vAlign w:val="bottom"/>
          </w:tcPr>
          <w:p w14:paraId="7E79CED0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1074967882"/>
            <w:placeholder>
              <w:docPart w:val="4D7E48129BA144E8828091D1301A5E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0" w:type="pct"/>
                <w:vAlign w:val="bottom"/>
              </w:tcPr>
              <w:p w14:paraId="2200067D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231" w:type="pct"/>
            <w:tcBorders>
              <w:bottom w:val="single" w:sz="4" w:space="0" w:color="auto"/>
            </w:tcBorders>
            <w:vAlign w:val="bottom"/>
          </w:tcPr>
          <w:p w14:paraId="7605A5E0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0ADA8116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965116832"/>
            <w:placeholder>
              <w:docPart w:val="591CDDD0CF2C455CA7714F674F5C81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gridSpan w:val="3"/>
                <w:vAlign w:val="bottom"/>
              </w:tcPr>
              <w:p w14:paraId="526EF522" w14:textId="77777777" w:rsidR="00650259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05BEFC1C" w14:textId="77777777" w:rsidR="00650259" w:rsidRPr="001543E9" w:rsidRDefault="00650259" w:rsidP="00346DE2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50259" w:rsidRPr="001543E9" w14:paraId="66C28BAF" w14:textId="77777777" w:rsidTr="002A1E97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B96E455" w14:textId="0D9A0606" w:rsidR="00650259" w:rsidRPr="001543E9" w:rsidRDefault="00650259" w:rsidP="00346DE2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8B129B" w:rsidRPr="001543E9" w14:paraId="43D9DC62" w14:textId="77777777" w:rsidTr="002A1E97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3297283" w14:textId="716A09D9" w:rsidR="008B129B" w:rsidRPr="00917B91" w:rsidRDefault="008B129B" w:rsidP="008B129B">
            <w:pPr>
              <w:pStyle w:val="ListBulle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17B91">
              <w:rPr>
                <w:rFonts w:ascii="Arial" w:hAnsi="Arial" w:cs="Arial"/>
                <w:sz w:val="22"/>
                <w:szCs w:val="22"/>
                <w:lang w:val="en-GB"/>
              </w:rPr>
              <w:t>How did you hear about Assistance League of Yuma?</w:t>
            </w:r>
          </w:p>
          <w:p w14:paraId="0C08BC07" w14:textId="77777777" w:rsidR="008B129B" w:rsidRPr="00917B91" w:rsidRDefault="008B129B" w:rsidP="008B129B">
            <w:pPr>
              <w:pStyle w:val="ListBullet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4906E07" w14:textId="1795D6CB" w:rsidR="008B129B" w:rsidRPr="001543E9" w:rsidRDefault="008B129B" w:rsidP="008B129B">
            <w:pPr>
              <w:pStyle w:val="ListBullet"/>
              <w:rPr>
                <w:lang w:val="en-GB"/>
              </w:rPr>
            </w:pPr>
            <w:r w:rsidRPr="00917B91">
              <w:rPr>
                <w:rFonts w:ascii="Arial" w:hAnsi="Arial" w:cs="Arial"/>
                <w:sz w:val="22"/>
                <w:szCs w:val="22"/>
                <w:lang w:val="en-GB"/>
              </w:rPr>
              <w:t>Do you know any members?</w:t>
            </w:r>
            <w:r w:rsidR="002A1E97" w:rsidRPr="00917B91">
              <w:rPr>
                <w:rFonts w:ascii="Arial" w:hAnsi="Arial" w:cs="Arial"/>
                <w:sz w:val="22"/>
                <w:szCs w:val="22"/>
                <w:lang w:val="en-GB"/>
              </w:rPr>
              <w:t xml:space="preserve"> (List)</w:t>
            </w:r>
          </w:p>
        </w:tc>
      </w:tr>
      <w:tr w:rsidR="00346DE2" w:rsidRPr="001543E9" w14:paraId="4D950F1B" w14:textId="77777777" w:rsidTr="002A1E97"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1576013153"/>
            <w:placeholder>
              <w:docPart w:val="48F4FC4BDA02484BB7016872FB3CEA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5075ADB0" w14:textId="77777777" w:rsidR="00346DE2" w:rsidRPr="001543E9" w:rsidRDefault="00346DE2" w:rsidP="001C4A3D">
                <w:pPr>
                  <w:spacing w:before="240"/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I am interested in volunteering for the following types of activities:</w:t>
                </w:r>
              </w:p>
            </w:tc>
          </w:sdtContent>
        </w:sdt>
      </w:tr>
      <w:tr w:rsidR="00346DE2" w:rsidRPr="001543E9" w14:paraId="7D2BB78C" w14:textId="77777777" w:rsidTr="002A1E97">
        <w:tc>
          <w:tcPr>
            <w:tcW w:w="629" w:type="pct"/>
          </w:tcPr>
          <w:p w14:paraId="6A71544D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18BBF17B" w14:textId="6656B6CE" w:rsidR="00346DE2" w:rsidRPr="001543E9" w:rsidRDefault="00EE5E2D" w:rsidP="00346DE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Working with school children – Operation School Bell</w:t>
            </w:r>
            <w:r w:rsidR="00D8772D" w:rsidRPr="004D563D">
              <w:rPr>
                <w:rFonts w:ascii="Arial" w:hAnsi="Arial" w:cs="Arial"/>
                <w:color w:val="666666"/>
                <w:sz w:val="22"/>
                <w:szCs w:val="22"/>
                <w:bdr w:val="none" w:sz="0" w:space="0" w:color="auto" w:frame="1"/>
                <w:vertAlign w:val="superscript"/>
              </w:rPr>
              <w:t>®</w:t>
            </w:r>
          </w:p>
        </w:tc>
      </w:tr>
      <w:tr w:rsidR="00346DE2" w:rsidRPr="001543E9" w14:paraId="251385DB" w14:textId="77777777" w:rsidTr="002A1E97">
        <w:tc>
          <w:tcPr>
            <w:tcW w:w="629" w:type="pct"/>
          </w:tcPr>
          <w:p w14:paraId="112D7B16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18D7ACF9" w14:textId="5688E3ED" w:rsidR="00346DE2" w:rsidRPr="001543E9" w:rsidRDefault="00EE5E2D" w:rsidP="00346DE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Thrift Shop – behind the counter customer service</w:t>
            </w:r>
          </w:p>
        </w:tc>
      </w:tr>
      <w:tr w:rsidR="00346DE2" w:rsidRPr="001543E9" w14:paraId="760B3349" w14:textId="77777777" w:rsidTr="002A1E97">
        <w:tc>
          <w:tcPr>
            <w:tcW w:w="629" w:type="pct"/>
          </w:tcPr>
          <w:p w14:paraId="7902DB47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7DA31FE3" w14:textId="58E029B1" w:rsidR="00346DE2" w:rsidRPr="001543E9" w:rsidRDefault="00EE5E2D" w:rsidP="00346DE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Thrift Shop – Gleaning (sorting, </w:t>
            </w:r>
            <w:r w:rsidR="000B79E5"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cleaning, 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organizing, donations)</w:t>
            </w:r>
          </w:p>
        </w:tc>
      </w:tr>
      <w:tr w:rsidR="00346DE2" w:rsidRPr="001543E9" w14:paraId="77884C8C" w14:textId="77777777" w:rsidTr="002A1E97">
        <w:tc>
          <w:tcPr>
            <w:tcW w:w="629" w:type="pct"/>
          </w:tcPr>
          <w:p w14:paraId="26BB600C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7D606ED1" w14:textId="27AFF313" w:rsidR="00346DE2" w:rsidRPr="001543E9" w:rsidRDefault="002C3B48" w:rsidP="00346DE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379901760"/>
                <w:placeholder>
                  <w:docPart w:val="FE1802547015481080176CB8BE7BAA2D"/>
                </w:placeholder>
                <w:temporary/>
                <w:showingPlcHdr/>
                <w15:appearance w15:val="hidden"/>
              </w:sdtPr>
              <w:sdtEndPr/>
              <w:sdtContent>
                <w:r w:rsidR="00346DE2"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Library helper</w:t>
                </w:r>
              </w:sdtContent>
            </w:sdt>
            <w:r w:rsidR="000B79E5"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– Operation School Bell</w:t>
            </w:r>
            <w:r w:rsidR="00D8772D" w:rsidRPr="004D563D">
              <w:rPr>
                <w:rFonts w:ascii="Arial" w:hAnsi="Arial" w:cs="Arial"/>
                <w:color w:val="666666"/>
                <w:sz w:val="22"/>
                <w:szCs w:val="22"/>
                <w:bdr w:val="none" w:sz="0" w:space="0" w:color="auto" w:frame="1"/>
                <w:vertAlign w:val="superscript"/>
              </w:rPr>
              <w:t>®</w:t>
            </w:r>
          </w:p>
        </w:tc>
      </w:tr>
      <w:tr w:rsidR="00346DE2" w:rsidRPr="001543E9" w14:paraId="42899BDC" w14:textId="77777777" w:rsidTr="002A1E97">
        <w:tc>
          <w:tcPr>
            <w:tcW w:w="629" w:type="pct"/>
          </w:tcPr>
          <w:p w14:paraId="42ED842E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1999185181"/>
            <w:placeholder>
              <w:docPart w:val="E1DD1369274B4C80B05F1552626465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371" w:type="pct"/>
                <w:gridSpan w:val="5"/>
                <w:vAlign w:val="bottom"/>
              </w:tcPr>
              <w:p w14:paraId="2CF4B327" w14:textId="77777777" w:rsidR="00346DE2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Event organiser</w:t>
                </w:r>
              </w:p>
            </w:tc>
          </w:sdtContent>
        </w:sdt>
      </w:tr>
      <w:tr w:rsidR="00346DE2" w:rsidRPr="001543E9" w14:paraId="4D1789C3" w14:textId="77777777" w:rsidTr="002A1E97">
        <w:tc>
          <w:tcPr>
            <w:tcW w:w="629" w:type="pct"/>
          </w:tcPr>
          <w:p w14:paraId="342D25B5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430C61FA" w14:textId="4D2D2685" w:rsidR="00346DE2" w:rsidRPr="001543E9" w:rsidRDefault="000B79E5" w:rsidP="00346DE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Clerical</w:t>
            </w:r>
            <w:r w:rsidR="008B129B">
              <w:rPr>
                <w:rFonts w:ascii="Arial" w:hAnsi="Arial" w:cs="Arial"/>
                <w:sz w:val="22"/>
                <w:szCs w:val="22"/>
                <w:lang w:val="en-GB"/>
              </w:rPr>
              <w:t>/computer/on-line sales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support</w:t>
            </w:r>
          </w:p>
        </w:tc>
      </w:tr>
      <w:tr w:rsidR="00346DE2" w:rsidRPr="001543E9" w14:paraId="4119BD5B" w14:textId="77777777" w:rsidTr="002A1E97">
        <w:tc>
          <w:tcPr>
            <w:tcW w:w="629" w:type="pct"/>
          </w:tcPr>
          <w:p w14:paraId="1B0CE4CB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323404376"/>
            <w:placeholder>
              <w:docPart w:val="8CA269560E4848A99803A7B0CF37D0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371" w:type="pct"/>
                <w:gridSpan w:val="5"/>
                <w:vAlign w:val="bottom"/>
              </w:tcPr>
              <w:p w14:paraId="58B20940" w14:textId="77777777" w:rsidR="00346DE2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Communications</w:t>
                </w:r>
              </w:p>
            </w:tc>
          </w:sdtContent>
        </w:sdt>
      </w:tr>
      <w:tr w:rsidR="000B79E5" w:rsidRPr="001543E9" w14:paraId="17E6D345" w14:textId="77777777" w:rsidTr="002A1E97">
        <w:tc>
          <w:tcPr>
            <w:tcW w:w="629" w:type="pct"/>
          </w:tcPr>
          <w:p w14:paraId="1382357C" w14:textId="77777777" w:rsidR="000B79E5" w:rsidRPr="001543E9" w:rsidRDefault="000B79E5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1ACF25B8" w14:textId="6E919E78" w:rsidR="000B79E5" w:rsidRPr="001543E9" w:rsidRDefault="000B79E5" w:rsidP="00346DE2">
            <w:pPr>
              <w:spacing w:before="1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Picking up donations (furniture, household items, etc.)</w:t>
            </w:r>
            <w:r w:rsidR="004215B4"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as needed</w:t>
            </w:r>
          </w:p>
        </w:tc>
      </w:tr>
      <w:tr w:rsidR="00346DE2" w:rsidRPr="001543E9" w14:paraId="630BC35A" w14:textId="77777777" w:rsidTr="002A1E97">
        <w:tc>
          <w:tcPr>
            <w:tcW w:w="629" w:type="pct"/>
          </w:tcPr>
          <w:p w14:paraId="0D43C63A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-431975614"/>
            <w:placeholder>
              <w:docPart w:val="32CF438A15574221BA138DCD1D98B7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4" w:type="pct"/>
                <w:vAlign w:val="bottom"/>
              </w:tcPr>
              <w:p w14:paraId="7C184F78" w14:textId="77777777" w:rsidR="00346DE2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Other:</w:t>
                </w:r>
              </w:p>
            </w:tc>
          </w:sdtContent>
        </w:sdt>
        <w:tc>
          <w:tcPr>
            <w:tcW w:w="37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ADBBD5" w14:textId="77777777" w:rsidR="00346DE2" w:rsidRPr="001543E9" w:rsidRDefault="00346DE2" w:rsidP="00346DE2">
            <w:pPr>
              <w:spacing w:before="1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346DE2" w:rsidRPr="001543E9" w14:paraId="504EE8F4" w14:textId="77777777" w:rsidTr="002A1E97">
        <w:tc>
          <w:tcPr>
            <w:tcW w:w="629" w:type="pct"/>
          </w:tcPr>
          <w:p w14:paraId="55523FE4" w14:textId="77777777" w:rsidR="00346DE2" w:rsidRPr="001543E9" w:rsidRDefault="00346DE2" w:rsidP="001C4A3D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295192273"/>
            <w:placeholder>
              <w:docPart w:val="86E2E03110EF43EFAACF23990DC538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4" w:type="pct"/>
                <w:vAlign w:val="bottom"/>
              </w:tcPr>
              <w:p w14:paraId="4F69F2C2" w14:textId="77777777" w:rsidR="00346DE2" w:rsidRPr="001543E9" w:rsidRDefault="00346DE2" w:rsidP="00346DE2">
                <w:pPr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1543E9">
                  <w:rPr>
                    <w:rFonts w:ascii="Arial" w:hAnsi="Arial" w:cs="Arial"/>
                    <w:sz w:val="22"/>
                    <w:szCs w:val="22"/>
                    <w:lang w:val="en-GB" w:bidi="en-GB"/>
                  </w:rPr>
                  <w:t>Other:</w:t>
                </w:r>
              </w:p>
            </w:tc>
          </w:sdtContent>
        </w:sdt>
        <w:tc>
          <w:tcPr>
            <w:tcW w:w="37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2C9A7" w14:textId="77777777" w:rsidR="00346DE2" w:rsidRPr="001543E9" w:rsidRDefault="00346DE2" w:rsidP="00346DE2">
            <w:pPr>
              <w:spacing w:before="1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A1E97" w:rsidRPr="001543E9" w14:paraId="4F142736" w14:textId="77777777" w:rsidTr="002A1E9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79E486CC" w14:textId="77777777" w:rsidR="002A1E97" w:rsidRPr="001543E9" w:rsidRDefault="002A1E97" w:rsidP="00977F9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0B79E5" w:rsidRPr="001543E9" w14:paraId="52D3C689" w14:textId="77777777" w:rsidTr="00D317B8">
        <w:tc>
          <w:tcPr>
            <w:tcW w:w="5000" w:type="pct"/>
            <w:gridSpan w:val="6"/>
            <w:vAlign w:val="bottom"/>
          </w:tcPr>
          <w:p w14:paraId="371C5153" w14:textId="12C746DE" w:rsidR="008358F4" w:rsidRPr="001543E9" w:rsidRDefault="008358F4" w:rsidP="00D317B8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Volunteer Eligibility: </w:t>
            </w:r>
          </w:p>
          <w:p w14:paraId="01F678DC" w14:textId="7A73F8BD" w:rsidR="008358F4" w:rsidRPr="001543E9" w:rsidRDefault="008358F4" w:rsidP="008358F4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Adults </w:t>
            </w:r>
            <w:proofErr w:type="gramStart"/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age</w:t>
            </w:r>
            <w:proofErr w:type="gramEnd"/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18 and over may apply. No maximum age.</w:t>
            </w:r>
          </w:p>
          <w:p w14:paraId="4E1A6E75" w14:textId="2F0A69C3" w:rsidR="008358F4" w:rsidRPr="001543E9" w:rsidRDefault="008358F4" w:rsidP="008358F4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We ask that volunteers contribute at least 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>75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hours of volunteer time 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>annually.</w:t>
            </w:r>
          </w:p>
          <w:p w14:paraId="3E8210B5" w14:textId="0CD017FE" w:rsidR="004215B4" w:rsidRPr="001543E9" w:rsidRDefault="004215B4" w:rsidP="008358F4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We encourage volunteers to work both at the Thrift Shop and Operation School Bell</w:t>
            </w:r>
          </w:p>
          <w:p w14:paraId="0DF189B3" w14:textId="3717FB11" w:rsidR="008358F4" w:rsidRPr="001543E9" w:rsidRDefault="004215B4" w:rsidP="008358F4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We will do reference</w:t>
            </w:r>
            <w:r w:rsidR="00D8772D">
              <w:rPr>
                <w:rFonts w:ascii="Arial" w:hAnsi="Arial" w:cs="Arial"/>
                <w:sz w:val="22"/>
                <w:szCs w:val="22"/>
                <w:lang w:val="en-GB"/>
              </w:rPr>
              <w:t>s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and may require a background check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 xml:space="preserve"> to vet potential candidates.</w:t>
            </w:r>
          </w:p>
          <w:p w14:paraId="36300084" w14:textId="46220520" w:rsidR="004215B4" w:rsidRDefault="004215B4" w:rsidP="008358F4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No previous experience is necessary – just bring your compassion and enthusiasm! On the job training is provided.</w:t>
            </w:r>
          </w:p>
          <w:p w14:paraId="3731AD60" w14:textId="201116A0" w:rsidR="00D8772D" w:rsidRPr="002A1E97" w:rsidRDefault="008B129B" w:rsidP="002A1E97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All our volunteers are “Member Voluntee</w:t>
            </w:r>
            <w:r w:rsidR="00AA7CC2">
              <w:rPr>
                <w:rFonts w:ascii="Arial" w:hAnsi="Arial" w:cs="Arial"/>
                <w:sz w:val="22"/>
                <w:szCs w:val="22"/>
                <w:lang w:val="en-GB"/>
              </w:rPr>
              <w:t>rs.” Our dues are $50 annually.</w:t>
            </w:r>
          </w:p>
          <w:p w14:paraId="162CE181" w14:textId="721DC0A2" w:rsidR="000B79E5" w:rsidRPr="001543E9" w:rsidRDefault="008358F4" w:rsidP="00D317B8">
            <w:pPr>
              <w:spacing w:before="2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I am available to work as follows:</w:t>
            </w:r>
          </w:p>
        </w:tc>
      </w:tr>
      <w:tr w:rsidR="000B79E5" w:rsidRPr="001543E9" w14:paraId="55F6118B" w14:textId="77777777" w:rsidTr="00D317B8">
        <w:tc>
          <w:tcPr>
            <w:tcW w:w="629" w:type="pct"/>
          </w:tcPr>
          <w:p w14:paraId="21746A36" w14:textId="77777777" w:rsidR="000B79E5" w:rsidRPr="001543E9" w:rsidRDefault="000B79E5" w:rsidP="00D317B8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lastRenderedPageBreak/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0A1B5770" w14:textId="7F085423" w:rsidR="000B79E5" w:rsidRPr="001543E9" w:rsidRDefault="008358F4" w:rsidP="00D317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I do not work full-time </w:t>
            </w:r>
            <w:proofErr w:type="gramStart"/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elsewhere</w:t>
            </w:r>
            <w:proofErr w:type="gramEnd"/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and I am very flexible on shifts I can work</w:t>
            </w:r>
          </w:p>
        </w:tc>
      </w:tr>
      <w:tr w:rsidR="000B79E5" w:rsidRPr="001543E9" w14:paraId="5E570036" w14:textId="77777777" w:rsidTr="00D317B8">
        <w:tc>
          <w:tcPr>
            <w:tcW w:w="629" w:type="pct"/>
          </w:tcPr>
          <w:p w14:paraId="5C0BE1A1" w14:textId="77777777" w:rsidR="000B79E5" w:rsidRPr="001543E9" w:rsidRDefault="000B79E5" w:rsidP="00D317B8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4EDBB90D" w14:textId="5A5C9558" w:rsidR="000B79E5" w:rsidRPr="001543E9" w:rsidRDefault="004215B4" w:rsidP="00D317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I work full time but can 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 xml:space="preserve">work □ mornings, □ </w:t>
            </w:r>
            <w:proofErr w:type="gramStart"/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 xml:space="preserve">afternoons 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>□</w:t>
            </w:r>
            <w:proofErr w:type="gramEnd"/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 xml:space="preserve">evenings </w:t>
            </w:r>
            <w:r w:rsidR="002A1E97">
              <w:rPr>
                <w:rFonts w:ascii="Arial" w:hAnsi="Arial" w:cs="Arial"/>
                <w:sz w:val="22"/>
                <w:szCs w:val="22"/>
                <w:lang w:val="en-GB"/>
              </w:rPr>
              <w:t xml:space="preserve">□ </w:t>
            </w: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Saturdays</w:t>
            </w:r>
          </w:p>
        </w:tc>
      </w:tr>
      <w:tr w:rsidR="000B79E5" w:rsidRPr="001543E9" w14:paraId="756B1FC3" w14:textId="77777777" w:rsidTr="00D317B8">
        <w:tc>
          <w:tcPr>
            <w:tcW w:w="629" w:type="pct"/>
          </w:tcPr>
          <w:p w14:paraId="4AB00550" w14:textId="77777777" w:rsidR="000B79E5" w:rsidRPr="001543E9" w:rsidRDefault="000B79E5" w:rsidP="00D317B8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5DC8A4E7" w14:textId="2D714778" w:rsidR="000B79E5" w:rsidRPr="001543E9" w:rsidRDefault="004215B4" w:rsidP="00D317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I cannot work summers between _____________ and ___________</w:t>
            </w:r>
          </w:p>
        </w:tc>
      </w:tr>
      <w:tr w:rsidR="000B79E5" w:rsidRPr="001543E9" w14:paraId="7BF48C65" w14:textId="77777777" w:rsidTr="00D317B8">
        <w:tc>
          <w:tcPr>
            <w:tcW w:w="629" w:type="pct"/>
          </w:tcPr>
          <w:p w14:paraId="29AE609F" w14:textId="77777777" w:rsidR="000B79E5" w:rsidRPr="001543E9" w:rsidRDefault="000B79E5" w:rsidP="00D317B8">
            <w:pPr>
              <w:spacing w:before="120"/>
              <w:ind w:left="43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 w:bidi="en-GB"/>
              </w:rPr>
              <w:sym w:font="Wingdings 2" w:char="F0A3"/>
            </w:r>
          </w:p>
        </w:tc>
        <w:tc>
          <w:tcPr>
            <w:tcW w:w="4371" w:type="pct"/>
            <w:gridSpan w:val="5"/>
            <w:vAlign w:val="bottom"/>
          </w:tcPr>
          <w:p w14:paraId="21BD7314" w14:textId="0CB5DEB8" w:rsidR="000B79E5" w:rsidRPr="001543E9" w:rsidRDefault="004215B4" w:rsidP="00D317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sz w:val="22"/>
                <w:szCs w:val="22"/>
                <w:lang w:val="en-GB"/>
              </w:rPr>
              <w:t>I am interested in growing and becoming a leader at some point in time</w:t>
            </w:r>
          </w:p>
        </w:tc>
      </w:tr>
    </w:tbl>
    <w:p w14:paraId="4AF59A78" w14:textId="0A0CF645" w:rsidR="000B79E5" w:rsidRDefault="000B79E5" w:rsidP="00E677FE">
      <w:pPr>
        <w:spacing w:after="0"/>
        <w:rPr>
          <w:sz w:val="16"/>
          <w:szCs w:val="16"/>
          <w:lang w:val="en-GB"/>
        </w:rPr>
      </w:pPr>
    </w:p>
    <w:p w14:paraId="21D4796E" w14:textId="77777777" w:rsidR="004B2CFF" w:rsidRDefault="004B2CFF" w:rsidP="00E677FE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2E50659F" w14:textId="78459E3D" w:rsidR="001543E9" w:rsidRDefault="001543E9" w:rsidP="00E677FE">
      <w:pPr>
        <w:spacing w:after="0"/>
        <w:rPr>
          <w:rFonts w:ascii="Arial" w:hAnsi="Arial" w:cs="Arial"/>
          <w:sz w:val="22"/>
          <w:szCs w:val="22"/>
          <w:lang w:val="en-GB"/>
        </w:rPr>
      </w:pPr>
      <w:r w:rsidRPr="001543E9">
        <w:rPr>
          <w:rFonts w:ascii="Arial" w:hAnsi="Arial" w:cs="Arial"/>
          <w:sz w:val="22"/>
          <w:szCs w:val="22"/>
          <w:lang w:val="en-GB"/>
        </w:rPr>
        <w:t>List three references we may email or call.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2504"/>
        <w:gridCol w:w="2716"/>
        <w:gridCol w:w="2970"/>
        <w:gridCol w:w="1800"/>
      </w:tblGrid>
      <w:tr w:rsidR="001543E9" w14:paraId="5E5813B3" w14:textId="77777777" w:rsidTr="004B2CFF">
        <w:tc>
          <w:tcPr>
            <w:tcW w:w="2504" w:type="dxa"/>
          </w:tcPr>
          <w:p w14:paraId="7F7229BC" w14:textId="6EFFA195" w:rsidR="001543E9" w:rsidRPr="001543E9" w:rsidRDefault="001543E9" w:rsidP="001543E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Name</w:t>
            </w:r>
          </w:p>
        </w:tc>
        <w:tc>
          <w:tcPr>
            <w:tcW w:w="2716" w:type="dxa"/>
          </w:tcPr>
          <w:p w14:paraId="00F97433" w14:textId="2CD6AAA8" w:rsidR="001543E9" w:rsidRPr="001543E9" w:rsidRDefault="001543E9" w:rsidP="001543E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How I know this person (colleague, friend, supervisor)</w:t>
            </w:r>
          </w:p>
        </w:tc>
        <w:tc>
          <w:tcPr>
            <w:tcW w:w="2970" w:type="dxa"/>
          </w:tcPr>
          <w:p w14:paraId="59B80C7A" w14:textId="6DB98392" w:rsidR="001543E9" w:rsidRPr="001543E9" w:rsidRDefault="001543E9" w:rsidP="001543E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Email</w:t>
            </w:r>
          </w:p>
        </w:tc>
        <w:tc>
          <w:tcPr>
            <w:tcW w:w="1800" w:type="dxa"/>
          </w:tcPr>
          <w:p w14:paraId="04C395D7" w14:textId="3249F658" w:rsidR="001543E9" w:rsidRPr="001543E9" w:rsidRDefault="001543E9" w:rsidP="001543E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1543E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Telephone/Cell Number</w:t>
            </w:r>
          </w:p>
        </w:tc>
      </w:tr>
      <w:tr w:rsidR="001543E9" w14:paraId="5E167365" w14:textId="77777777" w:rsidTr="004B2CFF">
        <w:tc>
          <w:tcPr>
            <w:tcW w:w="2504" w:type="dxa"/>
          </w:tcPr>
          <w:p w14:paraId="2842EAEB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7908DF6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3F89583" w14:textId="2A3B148F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716" w:type="dxa"/>
          </w:tcPr>
          <w:p w14:paraId="70E44554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70" w:type="dxa"/>
          </w:tcPr>
          <w:p w14:paraId="228CBA7A" w14:textId="7CEB7B40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00" w:type="dxa"/>
          </w:tcPr>
          <w:p w14:paraId="6A8993F8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BDAA5C7" w14:textId="4AF3156B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1543E9" w14:paraId="034EACEE" w14:textId="77777777" w:rsidTr="004B2CFF">
        <w:tc>
          <w:tcPr>
            <w:tcW w:w="2504" w:type="dxa"/>
          </w:tcPr>
          <w:p w14:paraId="69366F4D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F9E3CA7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E55DB0F" w14:textId="4FAD1F7F" w:rsidR="004D563D" w:rsidRDefault="004D563D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716" w:type="dxa"/>
          </w:tcPr>
          <w:p w14:paraId="6139F9C0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70" w:type="dxa"/>
          </w:tcPr>
          <w:p w14:paraId="5EC1A178" w14:textId="00448F4C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00" w:type="dxa"/>
          </w:tcPr>
          <w:p w14:paraId="4E84170C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55C5C53" w14:textId="3AFE72BA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1543E9" w14:paraId="1AA86F69" w14:textId="77777777" w:rsidTr="004B2CFF">
        <w:tc>
          <w:tcPr>
            <w:tcW w:w="2504" w:type="dxa"/>
          </w:tcPr>
          <w:p w14:paraId="13D09374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7AAE658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8299985" w14:textId="43B591E5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716" w:type="dxa"/>
          </w:tcPr>
          <w:p w14:paraId="5EF35DE7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970" w:type="dxa"/>
          </w:tcPr>
          <w:p w14:paraId="396657E9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00" w:type="dxa"/>
          </w:tcPr>
          <w:p w14:paraId="26475C30" w14:textId="77777777" w:rsidR="001543E9" w:rsidRDefault="001543E9" w:rsidP="00E677F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E055F97" w14:textId="345F7ED2" w:rsidR="00AA19DB" w:rsidRDefault="00E30D89" w:rsidP="00E677FE">
      <w:pPr>
        <w:spacing w:after="0"/>
        <w:rPr>
          <w:rFonts w:ascii="Arial" w:hAnsi="Arial" w:cs="Arial"/>
          <w:sz w:val="22"/>
          <w:szCs w:val="22"/>
          <w:lang w:val="en-GB"/>
        </w:rPr>
      </w:pPr>
      <w:r>
        <w:rPr>
          <w:rFonts w:ascii="Arial Black" w:eastAsia="Times New Roman" w:hAnsi="Arial Black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E91E59" wp14:editId="43CF5252">
                <wp:simplePos x="0" y="0"/>
                <wp:positionH relativeFrom="column">
                  <wp:posOffset>-52070</wp:posOffset>
                </wp:positionH>
                <wp:positionV relativeFrom="paragraph">
                  <wp:posOffset>26035</wp:posOffset>
                </wp:positionV>
                <wp:extent cx="431800" cy="387350"/>
                <wp:effectExtent l="19050" t="0" r="44450" b="31750"/>
                <wp:wrapTight wrapText="bothSides">
                  <wp:wrapPolygon edited="0">
                    <wp:start x="953" y="0"/>
                    <wp:lineTo x="-953" y="2125"/>
                    <wp:lineTo x="-953" y="12748"/>
                    <wp:lineTo x="7624" y="22308"/>
                    <wp:lineTo x="14294" y="22308"/>
                    <wp:lineTo x="19059" y="16997"/>
                    <wp:lineTo x="21918" y="9561"/>
                    <wp:lineTo x="22871" y="5311"/>
                    <wp:lineTo x="20965" y="0"/>
                    <wp:lineTo x="953" y="0"/>
                  </wp:wrapPolygon>
                </wp:wrapTight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7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3120" id="Heart 4" o:spid="_x0000_s1026" style="position:absolute;margin-left:-4.1pt;margin-top:2.05pt;width:34pt;height:3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" path="m215900,96838v89958,-225955,440796,,,290512c-224896,96838,125942,-129117,215900,96838xe" fillcolor="red" strokecolor="#0a273b [1604]" strokeweight="1pt">
                <v:stroke joinstyle="miter"/>
                <v:path arrowok="t" o:connecttype="custom" o:connectlocs="215900,96838;215900,387350;215900,96838" o:connectangles="0,0,0"/>
                <w10:wrap type="tight"/>
              </v:shape>
            </w:pict>
          </mc:Fallback>
        </mc:AlternateContent>
      </w:r>
    </w:p>
    <w:p w14:paraId="6F38CABC" w14:textId="6DB78468" w:rsidR="004D563D" w:rsidRPr="004D563D" w:rsidRDefault="00E30D89" w:rsidP="004D563D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666666"/>
          <w:sz w:val="22"/>
          <w:szCs w:val="22"/>
        </w:rPr>
      </w:pPr>
      <w:r w:rsidRPr="00E30D89">
        <w:rPr>
          <w:rFonts w:ascii="Arial Black" w:eastAsia="Times New Roman" w:hAnsi="Arial Black" w:cs="Arial"/>
          <w:color w:val="FF0000"/>
        </w:rPr>
        <w:t>We Love Our Volunteers!</w:t>
      </w:r>
      <w:r w:rsidRPr="00E30D89">
        <w:rPr>
          <w:rFonts w:ascii="Arial" w:eastAsia="Times New Roman" w:hAnsi="Arial" w:cs="Arial"/>
          <w:color w:val="FF0000"/>
        </w:rPr>
        <w:t xml:space="preserve"> </w:t>
      </w:r>
      <w:r w:rsidR="004D563D" w:rsidRPr="004D563D">
        <w:rPr>
          <w:rFonts w:ascii="Arial" w:eastAsia="Times New Roman" w:hAnsi="Arial" w:cs="Arial"/>
          <w:color w:val="666666"/>
          <w:sz w:val="22"/>
          <w:szCs w:val="22"/>
        </w:rPr>
        <w:t>Assistance League of Yuma is an all-volunteer, nonprofit organization that is comprised of multi-talented volunteers working together to fulfill its mission.  Our volunteers are dedicated to improving the lives of Yuma County residents through hands-on programs.</w:t>
      </w:r>
    </w:p>
    <w:p w14:paraId="70C68F3F" w14:textId="77777777" w:rsidR="004D563D" w:rsidRPr="004D563D" w:rsidRDefault="004D563D" w:rsidP="004D563D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666666"/>
          <w:sz w:val="22"/>
          <w:szCs w:val="22"/>
        </w:rPr>
      </w:pPr>
      <w:r w:rsidRPr="004D563D">
        <w:rPr>
          <w:rFonts w:ascii="Arial" w:eastAsia="Times New Roman" w:hAnsi="Arial" w:cs="Arial"/>
          <w:color w:val="666666"/>
          <w:sz w:val="22"/>
          <w:szCs w:val="22"/>
        </w:rPr>
        <w:t xml:space="preserve">Membership is open to those who wish to be of service to our community and have the time, </w:t>
      </w:r>
      <w:proofErr w:type="gramStart"/>
      <w:r w:rsidRPr="004D563D">
        <w:rPr>
          <w:rFonts w:ascii="Arial" w:eastAsia="Times New Roman" w:hAnsi="Arial" w:cs="Arial"/>
          <w:color w:val="666666"/>
          <w:sz w:val="22"/>
          <w:szCs w:val="22"/>
        </w:rPr>
        <w:t>creativity</w:t>
      </w:r>
      <w:proofErr w:type="gramEnd"/>
      <w:r w:rsidRPr="004D563D">
        <w:rPr>
          <w:rFonts w:ascii="Arial" w:eastAsia="Times New Roman" w:hAnsi="Arial" w:cs="Arial"/>
          <w:color w:val="666666"/>
          <w:sz w:val="22"/>
          <w:szCs w:val="22"/>
        </w:rPr>
        <w:t xml:space="preserve"> and passion to volunteer.  The joy of giving is expressed through extraordinary programs chosen to meet the specific needs of our community.</w:t>
      </w:r>
    </w:p>
    <w:p w14:paraId="0C7254F5" w14:textId="77777777" w:rsidR="004D563D" w:rsidRPr="004D563D" w:rsidRDefault="004D563D" w:rsidP="004D56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2"/>
          <w:szCs w:val="22"/>
        </w:rPr>
      </w:pPr>
      <w:r w:rsidRPr="004D563D">
        <w:rPr>
          <w:rFonts w:ascii="Arial" w:eastAsia="Times New Roman" w:hAnsi="Arial" w:cs="Arial"/>
          <w:color w:val="666666"/>
          <w:sz w:val="22"/>
          <w:szCs w:val="22"/>
        </w:rPr>
        <w:t>Become one of us! Join an incredible group of volunteers who are dedicated to making a difference in their community.</w:t>
      </w:r>
    </w:p>
    <w:p w14:paraId="4405F868" w14:textId="5B75E8A2" w:rsidR="00AA19DB" w:rsidRDefault="00AA19DB" w:rsidP="004D563D">
      <w:pPr>
        <w:spacing w:after="0"/>
        <w:rPr>
          <w:rFonts w:ascii="Arial" w:hAnsi="Arial" w:cs="Arial"/>
          <w:sz w:val="22"/>
          <w:szCs w:val="22"/>
          <w:lang w:val="en-GB"/>
        </w:rPr>
      </w:pPr>
    </w:p>
    <w:p w14:paraId="0685F49D" w14:textId="731E2947" w:rsidR="00EF6E59" w:rsidRPr="00D8772D" w:rsidRDefault="004D563D" w:rsidP="00EF6E59">
      <w:pPr>
        <w:pStyle w:val="Heading3"/>
        <w:shd w:val="clear" w:color="auto" w:fill="FFFFFF"/>
        <w:spacing w:before="0" w:after="120" w:line="360" w:lineRule="atLeast"/>
        <w:rPr>
          <w:rFonts w:ascii="Arial" w:hAnsi="Arial" w:cs="Arial"/>
          <w:color w:val="666666"/>
          <w:sz w:val="22"/>
          <w:szCs w:val="22"/>
        </w:rPr>
      </w:pPr>
      <w:r w:rsidRPr="004D563D">
        <w:rPr>
          <w:rFonts w:ascii="Arial" w:hAnsi="Arial" w:cs="Arial"/>
          <w:caps/>
          <w:color w:val="22387D"/>
          <w:sz w:val="22"/>
          <w:szCs w:val="22"/>
        </w:rPr>
        <w:t xml:space="preserve">MEMBERSHIP </w:t>
      </w:r>
    </w:p>
    <w:p w14:paraId="6F58FBDE" w14:textId="5FFBFB7C" w:rsidR="00EF6E59" w:rsidRPr="004B2CFF" w:rsidRDefault="00EF6E59" w:rsidP="00EF6E59">
      <w:pPr>
        <w:spacing w:after="0"/>
        <w:jc w:val="center"/>
        <w:rPr>
          <w:rFonts w:ascii="Arial" w:eastAsia="Calibri" w:hAnsi="Arial" w:cs="Arial"/>
          <w:color w:val="000000" w:themeColor="text1"/>
          <w:sz w:val="22"/>
          <w:szCs w:val="22"/>
          <w:lang w:val="en-GB"/>
        </w:rPr>
      </w:pPr>
      <w:r w:rsidRPr="004B2CFF">
        <w:rPr>
          <w:rFonts w:ascii="Arial" w:hAnsi="Arial" w:cs="Arial"/>
          <w:color w:val="666666"/>
          <w:sz w:val="22"/>
          <w:szCs w:val="22"/>
        </w:rPr>
        <w:t xml:space="preserve">Assistance League of Yuma has a variety of membership opportunities depending on your interests and availability.  To learn more, please complete the Interest Form mail to </w:t>
      </w:r>
      <w:r w:rsidRPr="004B2CFF">
        <w:rPr>
          <w:rFonts w:ascii="Arial" w:hAnsi="Arial" w:cs="Arial"/>
          <w:b/>
          <w:bCs/>
          <w:color w:val="666666"/>
          <w:sz w:val="22"/>
          <w:szCs w:val="22"/>
        </w:rPr>
        <w:t>Assistance League of Yuma,</w:t>
      </w:r>
      <w:r w:rsidRPr="004B2CFF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GB"/>
        </w:rPr>
        <w:t xml:space="preserve"> P. O. Box 4057. Yuma, AZ </w:t>
      </w:r>
      <w:proofErr w:type="gramStart"/>
      <w:r w:rsidRPr="004B2CFF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GB"/>
        </w:rPr>
        <w:t>85366</w:t>
      </w:r>
      <w:proofErr w:type="gramEnd"/>
      <w:r w:rsidRPr="004B2CFF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Pr="004B2CFF">
        <w:rPr>
          <w:rFonts w:ascii="Arial" w:eastAsia="Calibri" w:hAnsi="Arial" w:cs="Arial"/>
          <w:color w:val="000000" w:themeColor="text1"/>
          <w:sz w:val="22"/>
          <w:szCs w:val="22"/>
          <w:lang w:val="en-GB"/>
        </w:rPr>
        <w:t>or email to</w:t>
      </w:r>
      <w:r w:rsidRPr="004B2CFF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GB"/>
        </w:rPr>
        <w:t>: assistanceleagueofyuma24@gmail.com</w:t>
      </w:r>
    </w:p>
    <w:sectPr w:rsidR="00EF6E59" w:rsidRPr="004B2CFF" w:rsidSect="004D563D">
      <w:headerReference w:type="default" r:id="rId10"/>
      <w:footerReference w:type="default" r:id="rId11"/>
      <w:pgSz w:w="11906" w:h="16838" w:code="9"/>
      <w:pgMar w:top="1152" w:right="1008" w:bottom="1008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A4DBC" w14:textId="77777777" w:rsidR="002C3B48" w:rsidRDefault="002C3B48" w:rsidP="00650259">
      <w:pPr>
        <w:spacing w:after="0" w:line="240" w:lineRule="auto"/>
      </w:pPr>
      <w:r>
        <w:separator/>
      </w:r>
    </w:p>
  </w:endnote>
  <w:endnote w:type="continuationSeparator" w:id="0">
    <w:p w14:paraId="6E3AD6AD" w14:textId="77777777" w:rsidR="002C3B48" w:rsidRDefault="002C3B4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C1EED4-4D35-4478-AD77-772A3E142DA6}"/>
    <w:embedBold r:id="rId2" w:fontKey="{F6762870-F2E7-4232-9F59-AAC7878B9E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95F322B-749D-431D-97C2-01D546DBC94D}"/>
    <w:embedBold r:id="rId4" w:fontKey="{7A8C1A33-AE86-4EBF-86C6-157FFC73A93D}"/>
    <w:embedItalic r:id="rId5" w:fontKey="{54BCB6D3-554A-48BD-929A-71A5340687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933C66B-4E35-4B88-8A28-81F49AA83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CF92C90-B93B-4F4B-9851-14C98D61398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FD09137-BA9B-4396-AD68-065577FE06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3B5B3E" w14:paraId="73A546E6" w14:textId="77777777" w:rsidTr="00C4167A">
      <w:tc>
        <w:tcPr>
          <w:tcW w:w="4675" w:type="dxa"/>
          <w:vAlign w:val="center"/>
        </w:tcPr>
        <w:p w14:paraId="166A6069" w14:textId="7D72EAE1" w:rsidR="002462F3" w:rsidRPr="003B5B3E" w:rsidRDefault="000B79E5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  <w:r>
            <w:rPr>
              <w:sz w:val="18"/>
              <w:szCs w:val="24"/>
              <w:lang w:val="en-GB"/>
            </w:rPr>
            <w:t>Assistance League of Yuma</w:t>
          </w:r>
        </w:p>
      </w:tc>
      <w:tc>
        <w:tcPr>
          <w:tcW w:w="4675" w:type="dxa"/>
          <w:vAlign w:val="center"/>
        </w:tcPr>
        <w:p w14:paraId="0A016C52" w14:textId="558568BC" w:rsidR="002462F3" w:rsidRPr="003B5B3E" w:rsidRDefault="000B79E5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/>
            </w:rPr>
            <w:drawing>
              <wp:inline distT="0" distB="0" distL="0" distR="0" wp14:anchorId="7A0FE1B0" wp14:editId="78C03FCE">
                <wp:extent cx="628650" cy="628650"/>
                <wp:effectExtent l="0" t="0" r="0" b="0"/>
                <wp:docPr id="3" name="Picture 3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9DDFD7" w14:textId="77777777" w:rsidR="00731F26" w:rsidRPr="003B5B3E" w:rsidRDefault="00731F26" w:rsidP="002462F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8AD0" w14:textId="77777777" w:rsidR="002C3B48" w:rsidRDefault="002C3B48" w:rsidP="00650259">
      <w:pPr>
        <w:spacing w:after="0" w:line="240" w:lineRule="auto"/>
      </w:pPr>
      <w:r>
        <w:separator/>
      </w:r>
    </w:p>
  </w:footnote>
  <w:footnote w:type="continuationSeparator" w:id="0">
    <w:p w14:paraId="6AAB4392" w14:textId="77777777" w:rsidR="002C3B48" w:rsidRDefault="002C3B4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3399"/>
      <w:tblLook w:val="04A0" w:firstRow="1" w:lastRow="0" w:firstColumn="1" w:lastColumn="0" w:noHBand="0" w:noVBand="1"/>
    </w:tblPr>
    <w:tblGrid>
      <w:gridCol w:w="2016"/>
      <w:gridCol w:w="7730"/>
    </w:tblGrid>
    <w:tr w:rsidR="00731F26" w:rsidRPr="003B5B3E" w14:paraId="6B31FC7A" w14:textId="77777777" w:rsidTr="00C00E16">
      <w:trPr>
        <w:trHeight w:val="990"/>
      </w:trPr>
      <w:tc>
        <w:tcPr>
          <w:tcW w:w="1350" w:type="dxa"/>
          <w:shd w:val="clear" w:color="auto" w:fill="003399"/>
          <w:vAlign w:val="center"/>
        </w:tcPr>
        <w:p w14:paraId="06928C7C" w14:textId="29E0B8AF" w:rsidR="00576892" w:rsidRPr="003B5B3E" w:rsidRDefault="00C00E16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  <w:lang w:val="en-GB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/>
            </w:rPr>
            <w:drawing>
              <wp:inline distT="0" distB="0" distL="0" distR="0" wp14:anchorId="2D19C820" wp14:editId="42743D91">
                <wp:extent cx="1143000" cy="1143000"/>
                <wp:effectExtent l="0" t="0" r="0" b="0"/>
                <wp:docPr id="2" name="Picture 2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3399"/>
          <w:vAlign w:val="center"/>
        </w:tcPr>
        <w:p w14:paraId="6C72CF75" w14:textId="5B6A409E" w:rsidR="00576892" w:rsidRPr="00C00E16" w:rsidRDefault="00C00E16" w:rsidP="001543E9">
          <w:pPr>
            <w:spacing w:after="0" w:line="240" w:lineRule="auto"/>
            <w:jc w:val="center"/>
            <w:rPr>
              <w:rFonts w:ascii="Arial Black" w:eastAsia="Calibri" w:hAnsi="Arial Black" w:cs="Times New Roman"/>
              <w:color w:val="FFFFFF"/>
              <w:sz w:val="44"/>
              <w:lang w:val="en-GB"/>
            </w:rPr>
          </w:pPr>
          <w:r w:rsidRPr="00C00E16">
            <w:rPr>
              <w:rFonts w:ascii="Arial Black" w:eastAsia="Calibri" w:hAnsi="Arial Black" w:cs="Times New Roman"/>
              <w:color w:val="FFFFFF"/>
              <w:sz w:val="44"/>
              <w:lang w:val="en-GB"/>
            </w:rPr>
            <w:t xml:space="preserve">VOLUNTEER </w:t>
          </w:r>
          <w:r w:rsidR="00B8744E">
            <w:rPr>
              <w:rFonts w:ascii="Arial Black" w:eastAsia="Calibri" w:hAnsi="Arial Black" w:cs="Times New Roman"/>
              <w:color w:val="FFFFFF"/>
              <w:sz w:val="44"/>
              <w:lang w:val="en-GB"/>
            </w:rPr>
            <w:t>INTEREST FORM</w:t>
          </w:r>
        </w:p>
        <w:p w14:paraId="72BE43A9" w14:textId="2EC7EA4A" w:rsidR="00EE5E2D" w:rsidRDefault="00EE5E2D" w:rsidP="00C00E16">
          <w:pPr>
            <w:spacing w:after="0"/>
            <w:jc w:val="center"/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</w:pPr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 xml:space="preserve">Mailing Address:  P. O. Box 4057. Yuma, AZ </w:t>
          </w:r>
          <w:proofErr w:type="gramStart"/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>85366</w:t>
          </w:r>
          <w:proofErr w:type="gramEnd"/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 xml:space="preserve"> or email to: assistanceleagueofyuma24@gmail.com</w:t>
          </w:r>
        </w:p>
        <w:p w14:paraId="34556017" w14:textId="77777777" w:rsidR="00EE5E2D" w:rsidRPr="001543E9" w:rsidRDefault="00EE5E2D" w:rsidP="00C00E16">
          <w:pPr>
            <w:spacing w:after="0"/>
            <w:jc w:val="center"/>
            <w:rPr>
              <w:rFonts w:ascii="Arial" w:eastAsia="Calibri" w:hAnsi="Arial" w:cs="Arial"/>
              <w:color w:val="FFFFFF"/>
              <w:sz w:val="14"/>
              <w:szCs w:val="14"/>
              <w:lang w:val="en-GB"/>
            </w:rPr>
          </w:pPr>
        </w:p>
        <w:p w14:paraId="56168FB5" w14:textId="4A542D05" w:rsidR="00C00E16" w:rsidRDefault="00C00E16" w:rsidP="00C00E16">
          <w:pPr>
            <w:spacing w:after="0"/>
            <w:jc w:val="center"/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</w:pPr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>1054 S. 4</w:t>
          </w:r>
          <w:r w:rsidRPr="00C00E16">
            <w:rPr>
              <w:rFonts w:ascii="Arial" w:eastAsia="Calibri" w:hAnsi="Arial" w:cs="Arial"/>
              <w:color w:val="FFFFFF"/>
              <w:sz w:val="24"/>
              <w:szCs w:val="24"/>
              <w:vertAlign w:val="superscript"/>
              <w:lang w:val="en-GB"/>
            </w:rPr>
            <w:t>th</w:t>
          </w:r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 xml:space="preserve"> Avenue</w:t>
          </w:r>
          <w:r w:rsidR="00EE5E2D"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>, Yuma, AZ 85364</w:t>
          </w:r>
        </w:p>
        <w:p w14:paraId="3F2435D5" w14:textId="34571A6A" w:rsidR="00C00E16" w:rsidRPr="001543E9" w:rsidRDefault="00EE5E2D" w:rsidP="001543E9">
          <w:pPr>
            <w:spacing w:after="0"/>
            <w:jc w:val="center"/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</w:pPr>
          <w:r>
            <w:rPr>
              <w:rFonts w:ascii="Arial" w:eastAsia="Calibri" w:hAnsi="Arial" w:cs="Arial"/>
              <w:color w:val="FFFFFF"/>
              <w:sz w:val="24"/>
              <w:szCs w:val="24"/>
              <w:lang w:val="en-GB"/>
            </w:rPr>
            <w:t>928-782-9314</w:t>
          </w:r>
        </w:p>
      </w:tc>
    </w:tr>
  </w:tbl>
  <w:p w14:paraId="77AFB4D3" w14:textId="77777777" w:rsidR="00650259" w:rsidRPr="003B5B3E" w:rsidRDefault="00650259" w:rsidP="00731F26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CDA0EA6"/>
    <w:multiLevelType w:val="hybridMultilevel"/>
    <w:tmpl w:val="53F0B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E16"/>
    <w:rsid w:val="00052382"/>
    <w:rsid w:val="0006568A"/>
    <w:rsid w:val="00066AD5"/>
    <w:rsid w:val="00076F0F"/>
    <w:rsid w:val="00084253"/>
    <w:rsid w:val="000B79E5"/>
    <w:rsid w:val="000D1F49"/>
    <w:rsid w:val="001543E9"/>
    <w:rsid w:val="001727CA"/>
    <w:rsid w:val="001C4A3D"/>
    <w:rsid w:val="002462F3"/>
    <w:rsid w:val="002A1E97"/>
    <w:rsid w:val="002C3B48"/>
    <w:rsid w:val="002C56E6"/>
    <w:rsid w:val="00346DE2"/>
    <w:rsid w:val="00361E11"/>
    <w:rsid w:val="003B4744"/>
    <w:rsid w:val="003B5B3E"/>
    <w:rsid w:val="003F0847"/>
    <w:rsid w:val="003F1DE0"/>
    <w:rsid w:val="0040090B"/>
    <w:rsid w:val="004215B4"/>
    <w:rsid w:val="0046302A"/>
    <w:rsid w:val="00487D2D"/>
    <w:rsid w:val="00497AF6"/>
    <w:rsid w:val="004B2CFF"/>
    <w:rsid w:val="004D563D"/>
    <w:rsid w:val="004D5D62"/>
    <w:rsid w:val="004E4F49"/>
    <w:rsid w:val="004F378F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358F4"/>
    <w:rsid w:val="00871A6F"/>
    <w:rsid w:val="008B129B"/>
    <w:rsid w:val="008C1BC8"/>
    <w:rsid w:val="008E203A"/>
    <w:rsid w:val="0090515A"/>
    <w:rsid w:val="0091229C"/>
    <w:rsid w:val="00917B91"/>
    <w:rsid w:val="009203E3"/>
    <w:rsid w:val="00940E73"/>
    <w:rsid w:val="0098597D"/>
    <w:rsid w:val="009A757E"/>
    <w:rsid w:val="009B2C28"/>
    <w:rsid w:val="009F619A"/>
    <w:rsid w:val="009F6DDE"/>
    <w:rsid w:val="00A07415"/>
    <w:rsid w:val="00A370A8"/>
    <w:rsid w:val="00A65D5E"/>
    <w:rsid w:val="00AA19DB"/>
    <w:rsid w:val="00AA7CC2"/>
    <w:rsid w:val="00AC5ADA"/>
    <w:rsid w:val="00AD3D5B"/>
    <w:rsid w:val="00B23848"/>
    <w:rsid w:val="00B25CE8"/>
    <w:rsid w:val="00B8744E"/>
    <w:rsid w:val="00BB4CF3"/>
    <w:rsid w:val="00BD4753"/>
    <w:rsid w:val="00BD5CB1"/>
    <w:rsid w:val="00BE4D7E"/>
    <w:rsid w:val="00BE62EE"/>
    <w:rsid w:val="00C003BA"/>
    <w:rsid w:val="00C00E16"/>
    <w:rsid w:val="00C46878"/>
    <w:rsid w:val="00C679C5"/>
    <w:rsid w:val="00CB4A51"/>
    <w:rsid w:val="00CD4532"/>
    <w:rsid w:val="00CD47B0"/>
    <w:rsid w:val="00CD61C1"/>
    <w:rsid w:val="00CE6104"/>
    <w:rsid w:val="00CE7918"/>
    <w:rsid w:val="00D16163"/>
    <w:rsid w:val="00D27C15"/>
    <w:rsid w:val="00D8772D"/>
    <w:rsid w:val="00DB3FAD"/>
    <w:rsid w:val="00E10A65"/>
    <w:rsid w:val="00E30D89"/>
    <w:rsid w:val="00E61C09"/>
    <w:rsid w:val="00E677FE"/>
    <w:rsid w:val="00E901B2"/>
    <w:rsid w:val="00EB12A3"/>
    <w:rsid w:val="00EB3B58"/>
    <w:rsid w:val="00EB563B"/>
    <w:rsid w:val="00EC7359"/>
    <w:rsid w:val="00EE3054"/>
    <w:rsid w:val="00EE5E2D"/>
    <w:rsid w:val="00EF6E59"/>
    <w:rsid w:val="00F00606"/>
    <w:rsid w:val="00F01256"/>
    <w:rsid w:val="00F36B41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173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8358F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D56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ert\Downloads\tf89030636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6AE5C21A1A4F8AA7A654EB1A1EF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0561C-1943-48EF-9F72-53C80617C35C}"/>
      </w:docPartPr>
      <w:docPartBody>
        <w:p w:rsidR="00FB21FB" w:rsidRDefault="00492084">
          <w:pPr>
            <w:pStyle w:val="916AE5C21A1A4F8AA7A654EB1A1EF9EE"/>
          </w:pPr>
          <w:r w:rsidRPr="009A757E">
            <w:rPr>
              <w:lang w:val="en-GB" w:bidi="en-GB"/>
            </w:rPr>
            <w:t>First Name</w:t>
          </w:r>
        </w:p>
      </w:docPartBody>
    </w:docPart>
    <w:docPart>
      <w:docPartPr>
        <w:name w:val="A74E7A43FA954D4A997744B09247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56E0-0F20-40EF-812C-4FA3400308ED}"/>
      </w:docPartPr>
      <w:docPartBody>
        <w:p w:rsidR="00FB21FB" w:rsidRDefault="00492084">
          <w:pPr>
            <w:pStyle w:val="A74E7A43FA954D4A997744B092473EA5"/>
          </w:pPr>
          <w:r w:rsidRPr="009A757E">
            <w:rPr>
              <w:lang w:val="en-GB" w:bidi="en-GB"/>
            </w:rPr>
            <w:t>Surname</w:t>
          </w:r>
        </w:p>
      </w:docPartBody>
    </w:docPart>
    <w:docPart>
      <w:docPartPr>
        <w:name w:val="8541542D5CA54CC683F76A6CC4441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C8499-C956-4646-B713-91AC069234C8}"/>
      </w:docPartPr>
      <w:docPartBody>
        <w:p w:rsidR="00FB21FB" w:rsidRDefault="00492084">
          <w:pPr>
            <w:pStyle w:val="8541542D5CA54CC683F76A6CC4441FC9"/>
          </w:pPr>
          <w:r w:rsidRPr="009A757E">
            <w:rPr>
              <w:lang w:val="en-GB" w:bidi="en-GB"/>
            </w:rPr>
            <w:t>Address</w:t>
          </w:r>
        </w:p>
      </w:docPartBody>
    </w:docPart>
    <w:docPart>
      <w:docPartPr>
        <w:name w:val="C4203D36AF8B4FC8BA72945B0B9D4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2E58A-796A-44F8-BB24-86936478B72F}"/>
      </w:docPartPr>
      <w:docPartBody>
        <w:p w:rsidR="00FB21FB" w:rsidRDefault="00492084">
          <w:pPr>
            <w:pStyle w:val="C4203D36AF8B4FC8BA72945B0B9D4318"/>
          </w:pPr>
          <w:r w:rsidRPr="009A757E">
            <w:rPr>
              <w:lang w:val="en-GB" w:bidi="en-GB"/>
            </w:rPr>
            <w:t>City, County/Region, Postcode</w:t>
          </w:r>
        </w:p>
      </w:docPartBody>
    </w:docPart>
    <w:docPart>
      <w:docPartPr>
        <w:name w:val="D3135036AF7C43EC9FA10B862440F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EEF40-A601-4A7A-A62A-FEC05E7BAC6D}"/>
      </w:docPartPr>
      <w:docPartBody>
        <w:p w:rsidR="00FB21FB" w:rsidRDefault="00492084">
          <w:pPr>
            <w:pStyle w:val="D3135036AF7C43EC9FA10B862440FDC9"/>
          </w:pPr>
          <w:r w:rsidRPr="009A757E">
            <w:rPr>
              <w:lang w:val="en-GB" w:bidi="en-GB"/>
            </w:rPr>
            <w:t>Home phone number</w:t>
          </w:r>
        </w:p>
      </w:docPartBody>
    </w:docPart>
    <w:docPart>
      <w:docPartPr>
        <w:name w:val="4D7E48129BA144E8828091D1301A5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31D0A-3ED7-4D90-843B-11738758A69C}"/>
      </w:docPartPr>
      <w:docPartBody>
        <w:p w:rsidR="00FB21FB" w:rsidRDefault="00492084">
          <w:pPr>
            <w:pStyle w:val="4D7E48129BA144E8828091D1301A5E2C"/>
          </w:pPr>
          <w:r w:rsidRPr="009A757E">
            <w:rPr>
              <w:lang w:val="en-GB" w:bidi="en-GB"/>
            </w:rPr>
            <w:t>Mobile phone number</w:t>
          </w:r>
        </w:p>
      </w:docPartBody>
    </w:docPart>
    <w:docPart>
      <w:docPartPr>
        <w:name w:val="591CDDD0CF2C455CA7714F674F5C8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3481-C69E-4DF7-AAE7-32FD05A39D97}"/>
      </w:docPartPr>
      <w:docPartBody>
        <w:p w:rsidR="00FB21FB" w:rsidRDefault="00492084">
          <w:pPr>
            <w:pStyle w:val="591CDDD0CF2C455CA7714F674F5C814B"/>
          </w:pPr>
          <w:r w:rsidRPr="009A757E">
            <w:rPr>
              <w:lang w:val="en-GB" w:bidi="en-GB"/>
            </w:rPr>
            <w:t>Email Address</w:t>
          </w:r>
        </w:p>
      </w:docPartBody>
    </w:docPart>
    <w:docPart>
      <w:docPartPr>
        <w:name w:val="48F4FC4BDA02484BB7016872FB3CE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F54F2-9A3F-4EAA-B7D2-5565F949D21A}"/>
      </w:docPartPr>
      <w:docPartBody>
        <w:p w:rsidR="00FB21FB" w:rsidRDefault="00492084">
          <w:pPr>
            <w:pStyle w:val="48F4FC4BDA02484BB7016872FB3CEADA"/>
          </w:pPr>
          <w:r w:rsidRPr="009A757E">
            <w:rPr>
              <w:lang w:val="en-GB" w:bidi="en-GB"/>
            </w:rPr>
            <w:t>I am interested in volunteering for the following types of activities:</w:t>
          </w:r>
        </w:p>
      </w:docPartBody>
    </w:docPart>
    <w:docPart>
      <w:docPartPr>
        <w:name w:val="FE1802547015481080176CB8BE7BA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522BD-37DF-49A2-90FE-0BEE8AB66C00}"/>
      </w:docPartPr>
      <w:docPartBody>
        <w:p w:rsidR="00FB21FB" w:rsidRDefault="00492084">
          <w:pPr>
            <w:pStyle w:val="FE1802547015481080176CB8BE7BAA2D"/>
          </w:pPr>
          <w:r w:rsidRPr="009A757E">
            <w:rPr>
              <w:lang w:val="en-GB" w:bidi="en-GB"/>
            </w:rPr>
            <w:t>Library helper</w:t>
          </w:r>
        </w:p>
      </w:docPartBody>
    </w:docPart>
    <w:docPart>
      <w:docPartPr>
        <w:name w:val="E1DD1369274B4C80B05F155262646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99680-A551-41BB-A5BF-5CFB439D1C2D}"/>
      </w:docPartPr>
      <w:docPartBody>
        <w:p w:rsidR="00FB21FB" w:rsidRDefault="00492084">
          <w:pPr>
            <w:pStyle w:val="E1DD1369274B4C80B05F155262646588"/>
          </w:pPr>
          <w:r w:rsidRPr="009A757E">
            <w:rPr>
              <w:lang w:val="en-GB" w:bidi="en-GB"/>
            </w:rPr>
            <w:t>Event organiser</w:t>
          </w:r>
        </w:p>
      </w:docPartBody>
    </w:docPart>
    <w:docPart>
      <w:docPartPr>
        <w:name w:val="8CA269560E4848A99803A7B0CF37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CC52B-D956-4227-AE16-71AD57082DAD}"/>
      </w:docPartPr>
      <w:docPartBody>
        <w:p w:rsidR="00FB21FB" w:rsidRDefault="00492084">
          <w:pPr>
            <w:pStyle w:val="8CA269560E4848A99803A7B0CF37D01E"/>
          </w:pPr>
          <w:r w:rsidRPr="009A757E">
            <w:rPr>
              <w:lang w:val="en-GB" w:bidi="en-GB"/>
            </w:rPr>
            <w:t>Communications</w:t>
          </w:r>
        </w:p>
      </w:docPartBody>
    </w:docPart>
    <w:docPart>
      <w:docPartPr>
        <w:name w:val="32CF438A15574221BA138DCD1D98B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22362-F4A0-4CCB-AC3A-49B8BC8C9E16}"/>
      </w:docPartPr>
      <w:docPartBody>
        <w:p w:rsidR="00FB21FB" w:rsidRDefault="00492084">
          <w:pPr>
            <w:pStyle w:val="32CF438A15574221BA138DCD1D98B761"/>
          </w:pPr>
          <w:r w:rsidRPr="009A757E">
            <w:rPr>
              <w:lang w:val="en-GB" w:bidi="en-GB"/>
            </w:rPr>
            <w:t>Other:</w:t>
          </w:r>
        </w:p>
      </w:docPartBody>
    </w:docPart>
    <w:docPart>
      <w:docPartPr>
        <w:name w:val="86E2E03110EF43EFAACF23990DC53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8F8E0-720C-4FD2-8789-463E313AA3CB}"/>
      </w:docPartPr>
      <w:docPartBody>
        <w:p w:rsidR="00FB21FB" w:rsidRDefault="00492084">
          <w:pPr>
            <w:pStyle w:val="86E2E03110EF43EFAACF23990DC53865"/>
          </w:pPr>
          <w:r w:rsidRPr="009A757E">
            <w:rPr>
              <w:lang w:val="en-GB" w:bidi="en-GB"/>
            </w:rPr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27"/>
    <w:rsid w:val="0013760E"/>
    <w:rsid w:val="00492084"/>
    <w:rsid w:val="0049609F"/>
    <w:rsid w:val="00B51827"/>
    <w:rsid w:val="00E01AE8"/>
    <w:rsid w:val="00FB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AE5C21A1A4F8AA7A654EB1A1EF9EE">
    <w:name w:val="916AE5C21A1A4F8AA7A654EB1A1EF9EE"/>
  </w:style>
  <w:style w:type="paragraph" w:customStyle="1" w:styleId="A74E7A43FA954D4A997744B092473EA5">
    <w:name w:val="A74E7A43FA954D4A997744B092473EA5"/>
  </w:style>
  <w:style w:type="paragraph" w:customStyle="1" w:styleId="8541542D5CA54CC683F76A6CC4441FC9">
    <w:name w:val="8541542D5CA54CC683F76A6CC4441FC9"/>
  </w:style>
  <w:style w:type="paragraph" w:customStyle="1" w:styleId="C4203D36AF8B4FC8BA72945B0B9D4318">
    <w:name w:val="C4203D36AF8B4FC8BA72945B0B9D4318"/>
  </w:style>
  <w:style w:type="paragraph" w:customStyle="1" w:styleId="D3135036AF7C43EC9FA10B862440FDC9">
    <w:name w:val="D3135036AF7C43EC9FA10B862440FDC9"/>
  </w:style>
  <w:style w:type="paragraph" w:customStyle="1" w:styleId="4D7E48129BA144E8828091D1301A5E2C">
    <w:name w:val="4D7E48129BA144E8828091D1301A5E2C"/>
  </w:style>
  <w:style w:type="paragraph" w:customStyle="1" w:styleId="591CDDD0CF2C455CA7714F674F5C814B">
    <w:name w:val="591CDDD0CF2C455CA7714F674F5C814B"/>
  </w:style>
  <w:style w:type="paragraph" w:customStyle="1" w:styleId="48F4FC4BDA02484BB7016872FB3CEADA">
    <w:name w:val="48F4FC4BDA02484BB7016872FB3CEADA"/>
  </w:style>
  <w:style w:type="paragraph" w:customStyle="1" w:styleId="FE1802547015481080176CB8BE7BAA2D">
    <w:name w:val="FE1802547015481080176CB8BE7BAA2D"/>
  </w:style>
  <w:style w:type="paragraph" w:customStyle="1" w:styleId="E1DD1369274B4C80B05F155262646588">
    <w:name w:val="E1DD1369274B4C80B05F155262646588"/>
  </w:style>
  <w:style w:type="paragraph" w:customStyle="1" w:styleId="8CA269560E4848A99803A7B0CF37D01E">
    <w:name w:val="8CA269560E4848A99803A7B0CF37D01E"/>
  </w:style>
  <w:style w:type="paragraph" w:customStyle="1" w:styleId="32CF438A15574221BA138DCD1D98B761">
    <w:name w:val="32CF438A15574221BA138DCD1D98B761"/>
  </w:style>
  <w:style w:type="paragraph" w:customStyle="1" w:styleId="86E2E03110EF43EFAACF23990DC53865">
    <w:name w:val="86E2E03110EF43EFAACF23990DC538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tf89030636_win32 (1)</Template>
  <TotalTime>0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2022-03-03T22:07:00Z</dcterms:created>
  <dcterms:modified xsi:type="dcterms:W3CDTF">2022-03-03T22:07:00Z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